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1486535</wp:posOffset>
                </wp:positionV>
                <wp:extent cx="2816225" cy="3362325"/>
                <wp:effectExtent l="0" t="0" r="3175" b="952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6225" cy="33623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3pt;margin-top:117.05pt;height:264.75pt;width:221.75pt;z-index:251668480;v-text-anchor:middle;mso-width-relative:page;mso-height-relative:page;" filled="t" stroked="f" coordsize="21600,21600" o:gfxdata="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Looor+&#10;lD+c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2535555</wp:posOffset>
                </wp:positionV>
                <wp:extent cx="2924175" cy="34671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46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60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0余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年职业教学经验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教育部学位与研究生教育发展中心论文抽检评审专家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全国应用型人才培养工程双师型导师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四川省文化旅游厅三级艺术研究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硕士学位、设计学专业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60" w:lineRule="exact"/>
                              <w:jc w:val="left"/>
                              <w:textAlignment w:val="auto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6.8pt;margin-top:199.65pt;height:273pt;width:230.25pt;z-index:251666432;mso-width-relative:page;mso-height-relative:page;" filled="f" stroked="f" coordsize="21600,21600" o:gfxdata="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ACIJj/dAAAADAEAAA8AAAAAAAAAAQAgAAAA&#10;IgAAAGRycy9kb3ducmV2LnhtbFBLAQIUABQAAAAIAIdO4kCl8R7+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60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0余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年职业教学经验</w:t>
                      </w:r>
                    </w:p>
                    <w:p>
                      <w:pPr>
                        <w:widowControl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教育部学位与研究生教育发展中心论文抽检评审专家</w:t>
                      </w:r>
                    </w:p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全国应用型人才培养工程双师型导师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四川省文化旅游厅三级艺术研究</w:t>
                      </w:r>
                    </w:p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硕士学位、设计学专业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60" w:lineRule="exact"/>
                        <w:jc w:val="left"/>
                        <w:textAlignment w:val="auto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1699260</wp:posOffset>
                </wp:positionV>
                <wp:extent cx="2934970" cy="167957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67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专任教师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副教授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33.8pt;height:132.25pt;width:231.1pt;z-index:251665408;mso-width-relative:page;mso-height-relative:page;" filled="f" stroked="f" coordsize="21600,21600" o:gfxdata="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PJDPT3QAAAAwBAAAPAAAAAAAAAAEAIAAAACIA&#10;AABkcnMvZG93bnJldi54bWxQSwECFAAUAAAACACHTuJAmQq5OD0CAABp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专任教师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副教授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1006475</wp:posOffset>
                </wp:positionV>
                <wp:extent cx="1689735" cy="8966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896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920" w:lineRule="exact"/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徐兴美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79.25pt;height:70.6pt;width:133.05pt;z-index:251664384;mso-width-relative:page;mso-height-relative:page;" filled="f" stroked="f" coordsize="21600,21600" o:gfxdata="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hK3X3bAAAACwEAAA8AAAAAAAAAAQAgAAAAIgAA&#10;AGRycy9kb3ducmV2LnhtbFBLAQIUABQAAAAIAIdO4kCOglGi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920" w:lineRule="exact"/>
                        <w:jc w:val="distribut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徐兴美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6063615</wp:posOffset>
                </wp:positionV>
                <wp:extent cx="6146800" cy="3373755"/>
                <wp:effectExtent l="13970" t="13970" r="30480" b="2222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146800" cy="3373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2.8pt;margin-top:477.45pt;height:265.65pt;width:484pt;z-index:-251655168;v-text-anchor:middle;mso-width-relative:page;mso-height-relative:page;" fillcolor="#FFFFFF [3212]" filled="t" stroked="t" coordsize="21600,21600" o:gfxdata="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8AVAjbAAAADQEAAA8AAAAA&#10;AAAAAQAgAAAAIgAAAGRycy9kb3ducmV2LnhtbFBLAQIUABQAAAAIAIdO4kAahpQ5gwIAAAAFAAAO&#10;AAAAAAAAAAEAIAAAACoBAABkcnMvZTJvRG9jLnhtbFBLBQYAAAAABgAGAFkBAAAfBgAAAAA=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980440</wp:posOffset>
                </wp:positionH>
                <wp:positionV relativeFrom="paragraph">
                  <wp:posOffset>6306185</wp:posOffset>
                </wp:positionV>
                <wp:extent cx="1838325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8383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jc w:val="distribute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2pt;margin-top:496.55pt;height:31.5pt;width:144.75pt;z-index:251663360;mso-width-relative:page;mso-height-relative:page;" filled="f" stroked="f" coordsize="21600,21600" o:gfxdata="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P16fTcAAAADAEAAA8AAAAAAAAA&#10;AQAgAAAAIgAAAGRycy9kb3ducmV2LnhtbFBLAQIUABQAAAAIAIdO4kD1JIbzRgIAAHI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distribute"/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及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成果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6662420</wp:posOffset>
                </wp:positionV>
                <wp:extent cx="5261610" cy="303847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261610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ind w:firstLine="560" w:firstLineChars="200"/>
                              <w:rPr>
                                <w:rFonts w:hint="eastAsia" w:ascii="宋体" w:hAnsi="宋体" w:eastAsia="宋体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主要研究方向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鞋、包皮具产品结构和功能研究。共发表鞋，包专业相关，教育教学相关论文8篇，负责省级，校级皮具专业，教育教学相关科研项目10余项。获四川省高职院校教师教学能力大赛省级三等奖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获全国工业设计职业技能大赛鞋类设计师赛项优秀教练。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00" w:lineRule="exact"/>
                              <w:ind w:firstLine="480" w:firstLineChars="200"/>
                              <w:textAlignment w:val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8pt;margin-top:524.6pt;height:239.25pt;width:414.3pt;z-index:251667456;mso-width-relative:page;mso-height-relative:page;" filled="f" stroked="f" coordsize="21600,21600" o:gfxdata="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xT1s3cAAAADgEAAA8AAAAA&#10;AAAAAQAgAAAAIgAAAGRycy9kb3ducmV2LnhtbFBLAQIUABQAAAAIAIdO4kCvM5HrSQIAAHU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firstLine="560" w:firstLineChars="200"/>
                        <w:rPr>
                          <w:rFonts w:hint="eastAsia" w:ascii="宋体" w:hAnsi="宋体" w:eastAsia="宋体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主要研究方向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为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鞋、包皮具产品结构和功能研究。共发表鞋，包专业相关，教育教学相关论文8篇，负责省级，校级皮具专业，教育教学相关科研项目10余项。获四川省高职院校教师教学能力大赛省级三等奖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获全国工业设计职业技能大赛鞋类设计师赛项优秀教练。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00" w:lineRule="exact"/>
                        <w:ind w:firstLine="480" w:firstLineChars="200"/>
                        <w:textAlignment w:val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BBEB366-FCFB-4FB2-8188-9C4712A91D6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2F1ACC6-4A2F-4AE6-8AF6-1CA2ECE4F57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56A6598-5591-48B9-BB73-2A6392D4168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2FBB880-2EC8-41BC-8B37-567E953A0AE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DD81AF6-8DE5-4CBA-A670-3CA23266E197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6" w:fontKey="{F38160DD-162A-4813-BF42-95CE85F89D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QsImhkaWQiOiJhNmMzOGZmZjNmYWEyMDEwYmY1YjYwYjFlZmI1NmI1YSIsInVzZXJDb3VudCI6Nn0="/>
  </w:docVars>
  <w:rsids>
    <w:rsidRoot w:val="7B171394"/>
    <w:rsid w:val="00862B8A"/>
    <w:rsid w:val="008B61C0"/>
    <w:rsid w:val="00A714CD"/>
    <w:rsid w:val="020C662E"/>
    <w:rsid w:val="02E62FD5"/>
    <w:rsid w:val="077E558A"/>
    <w:rsid w:val="08874912"/>
    <w:rsid w:val="08C122F8"/>
    <w:rsid w:val="0AD6392F"/>
    <w:rsid w:val="0D711A9F"/>
    <w:rsid w:val="0FEE34C9"/>
    <w:rsid w:val="10BC5375"/>
    <w:rsid w:val="10E876FF"/>
    <w:rsid w:val="136F66CF"/>
    <w:rsid w:val="1C630155"/>
    <w:rsid w:val="1FB21E1D"/>
    <w:rsid w:val="24CF4668"/>
    <w:rsid w:val="257574D6"/>
    <w:rsid w:val="28681C13"/>
    <w:rsid w:val="28A95D87"/>
    <w:rsid w:val="28C36E49"/>
    <w:rsid w:val="325F5E35"/>
    <w:rsid w:val="390414E4"/>
    <w:rsid w:val="405745EF"/>
    <w:rsid w:val="44EE4DF6"/>
    <w:rsid w:val="466B2BA2"/>
    <w:rsid w:val="46BE2D9C"/>
    <w:rsid w:val="4BE62CCB"/>
    <w:rsid w:val="51907961"/>
    <w:rsid w:val="55621614"/>
    <w:rsid w:val="621974FF"/>
    <w:rsid w:val="76A87D99"/>
    <w:rsid w:val="76EA3216"/>
    <w:rsid w:val="7B17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</Template>
  <Pages>1</Pages>
  <Words>0</Words>
  <Characters>0</Characters>
  <Lines>1</Lines>
  <Paragraphs>1</Paragraphs>
  <TotalTime>118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2024-09-18T00:46:00Z</dcterms:created>
  <dc:creator>永远的长发</dc:creator>
  <cp:lastModifiedBy>王禹</cp:lastModifiedBy>
  <dcterms:modified xsi:type="dcterms:W3CDTF">2024-09-25T07:42:35Z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8F8889040E654D808A85CEBE38EA9607_11</vt:lpwstr>
  </property>
</Properties>
</file>